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供水相关业务办理流程</w:t>
      </w:r>
    </w:p>
    <w:p>
      <w:pPr>
        <w:autoSpaceDE w:val="0"/>
        <w:autoSpaceDN w:val="0"/>
        <w:adjustRightInd w:val="0"/>
        <w:spacing w:line="580" w:lineRule="exact"/>
        <w:ind w:firstLine="480"/>
        <w:rPr>
          <w:rFonts w:eastAsia="方正小标宋简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720"/>
        <w:rPr>
          <w:rFonts w:ascii="楷体_GB2312" w:hAnsi="楷体" w:eastAsia="楷体_GB2312"/>
          <w:bCs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  <w:lang w:val="zh-CN"/>
        </w:rPr>
        <w:t>一、办理过户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（办理地点：营业大厅、各营业所、市政务服务中心）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kern w:val="10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（一）</w:t>
      </w:r>
      <w:r>
        <w:rPr>
          <w:rFonts w:hint="eastAsia" w:ascii="仿宋" w:eastAsia="仿宋" w:cs="仿宋"/>
          <w:kern w:val="10"/>
          <w:sz w:val="32"/>
          <w:szCs w:val="32"/>
          <w:lang w:val="zh-CN"/>
        </w:rPr>
        <w:t>用户携带名称变更申请到服务网点；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kern w:val="10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（二）</w:t>
      </w:r>
      <w:r>
        <w:rPr>
          <w:rFonts w:hint="eastAsia" w:ascii="仿宋" w:eastAsia="仿宋" w:cs="仿宋"/>
          <w:kern w:val="10"/>
          <w:sz w:val="32"/>
          <w:szCs w:val="32"/>
          <w:lang w:val="zh-CN"/>
        </w:rPr>
        <w:t>填写《变更户名申请表》；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（三）提供资料：双方产权人身份证、产权证或房屋买卖协议、赠予书等有效的产权证明；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（四）结清原产权人欠费；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（五）现产权人填写用户信息登记表。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rPr>
          <w:rFonts w:ascii="楷体_GB2312" w:hAnsi="楷体" w:eastAsia="楷体_GB2312"/>
          <w:bCs/>
          <w:szCs w:val="21"/>
        </w:rPr>
      </w:pPr>
      <w:r>
        <w:rPr>
          <w:rFonts w:hint="eastAsia" w:ascii="黑体" w:eastAsia="黑体" w:cs="黑体"/>
          <w:sz w:val="32"/>
          <w:szCs w:val="32"/>
          <w:lang w:val="zh-CN"/>
        </w:rPr>
        <w:t>二、暂停供水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（办理地点：营业大厅、各营业所、市政务服务中心）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（一）用户向</w:t>
      </w:r>
      <w:r>
        <w:rPr>
          <w:rFonts w:hint="eastAsia" w:ascii="仿宋" w:eastAsia="仿宋" w:cs="仿宋"/>
          <w:kern w:val="10"/>
          <w:sz w:val="32"/>
          <w:szCs w:val="32"/>
          <w:lang w:val="zh-CN"/>
        </w:rPr>
        <w:t>服务网点</w:t>
      </w:r>
      <w:r>
        <w:rPr>
          <w:rFonts w:hint="eastAsia" w:ascii="仿宋" w:eastAsia="仿宋" w:cs="仿宋"/>
          <w:sz w:val="32"/>
          <w:szCs w:val="32"/>
          <w:lang w:val="zh-CN"/>
        </w:rPr>
        <w:t>提出书面申请；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（二）结清欠费；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（三）</w:t>
      </w:r>
      <w:r>
        <w:rPr>
          <w:rFonts w:hint="eastAsia" w:ascii="仿宋" w:eastAsia="仿宋" w:cs="仿宋"/>
          <w:kern w:val="10"/>
          <w:sz w:val="32"/>
          <w:szCs w:val="32"/>
          <w:lang w:val="zh-CN"/>
        </w:rPr>
        <w:t>供水单位拆除水表、加封管道。</w:t>
      </w:r>
      <w:r>
        <w:rPr>
          <w:rFonts w:hint="eastAsia" w:ascii="仿宋" w:eastAsia="仿宋" w:cs="仿宋"/>
          <w:sz w:val="32"/>
          <w:szCs w:val="32"/>
          <w:lang w:val="zh-CN"/>
        </w:rPr>
        <w:t>供水单位派专人检查落实情况，依据检查核实结果对报停业务做最终确认。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rPr>
          <w:rFonts w:ascii="楷体_GB2312" w:hAnsi="楷体" w:eastAsia="楷体_GB2312"/>
          <w:bCs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  <w:lang w:val="zh-CN"/>
        </w:rPr>
        <w:t>三、特困优惠</w:t>
      </w:r>
      <w:r>
        <w:rPr>
          <w:rFonts w:hint="eastAsia" w:ascii="楷体_GB2312" w:hAnsi="楷体" w:eastAsia="楷体_GB2312" w:cs="黑体"/>
          <w:sz w:val="32"/>
          <w:szCs w:val="32"/>
          <w:lang w:val="zh-CN"/>
        </w:rPr>
        <w:t>（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办理地点：营业大厅、各营业所、市政务服务中心）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eastAsia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  <w:lang w:val="zh-CN"/>
        </w:rPr>
        <w:t>特困用户结清欠费后，持《特困证》、身份证、户口簿复印件到</w:t>
      </w:r>
      <w:r>
        <w:rPr>
          <w:rFonts w:hint="eastAsia" w:ascii="仿宋" w:eastAsia="仿宋" w:cs="仿宋"/>
          <w:kern w:val="10"/>
          <w:sz w:val="32"/>
          <w:szCs w:val="32"/>
          <w:lang w:val="zh-CN"/>
        </w:rPr>
        <w:t>服务网点</w:t>
      </w:r>
      <w:r>
        <w:rPr>
          <w:rFonts w:hint="eastAsia" w:ascii="仿宋" w:eastAsia="仿宋" w:cs="仿宋"/>
          <w:sz w:val="32"/>
          <w:szCs w:val="32"/>
          <w:lang w:val="zh-CN"/>
        </w:rPr>
        <w:t>办理用水减免手续，并交纳当期水费。《特困证》的有效期为一年。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ascii="楷体_GB2312" w:hAnsi="楷体" w:eastAsia="楷体_GB2312" w:cs="仿宋"/>
          <w:bCs/>
          <w:sz w:val="32"/>
          <w:szCs w:val="32"/>
          <w:lang w:val="zh-CN"/>
        </w:rPr>
      </w:pPr>
      <w:r>
        <w:rPr>
          <w:rFonts w:hint="eastAsia" w:ascii="黑体" w:eastAsia="黑体" w:cs="黑体"/>
          <w:sz w:val="32"/>
          <w:szCs w:val="32"/>
          <w:lang w:val="zh-CN"/>
        </w:rPr>
        <w:t>四、新增用户接待程序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（办理地点</w:t>
      </w:r>
      <w:r>
        <w:rPr>
          <w:rFonts w:ascii="楷体_GB2312" w:hAnsi="楷体" w:eastAsia="楷体_GB2312" w:cs="仿宋"/>
          <w:bCs/>
          <w:sz w:val="32"/>
          <w:szCs w:val="32"/>
          <w:lang w:val="zh-CN"/>
        </w:rPr>
        <w:t xml:space="preserve"> 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：生产管理科、</w:t>
      </w:r>
      <w:r>
        <w:rPr>
          <w:rFonts w:hint="eastAsia" w:ascii="仿宋_GB2312" w:eastAsia="仿宋_GB2312"/>
          <w:sz w:val="32"/>
          <w:szCs w:val="32"/>
        </w:rPr>
        <w:t>政务服务中心</w:t>
      </w:r>
      <w:r>
        <w:rPr>
          <w:rFonts w:hint="eastAsia" w:ascii="楷体_GB2312" w:hAnsi="楷体" w:eastAsia="楷体_GB2312" w:cs="仿宋"/>
          <w:bCs/>
          <w:sz w:val="32"/>
          <w:szCs w:val="32"/>
          <w:lang w:val="zh-CN"/>
        </w:rPr>
        <w:t>）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（一）用户提出申请，生产管理科受理并审核资料，生产管理科组织相关部门进行现场勘查，根据现场勘查情况确定方案并告知用户。办理流程详见程序图。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（二）用户可在生产管理科、政务服务中心或通过微信公众号申请供水报装。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（三）要一次性告知用户需提供的相关资料，可以告知承诺和容缺受理。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（四）现场勘查严格执行技术规范。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（五）生产管理科需将资料审核、现场情况及方案第一时间告知用户并确保通知到位。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（六）施工单位提交验收申请。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（七）工程处牵头组织工程验收。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（八）验收合格，生产管理科与用户签订供用水合同。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（九）严格执行国家验收标准。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（十）生产管理科对用户进行用水满意度回访。</w: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p>
      <w:pPr>
        <w:ind w:left="540" w:leftChars="257" w:firstLine="178" w:firstLineChars="85"/>
      </w:pPr>
    </w:p>
    <w:p>
      <w:pPr>
        <w:ind w:left="540" w:leftChars="257" w:firstLine="178" w:firstLineChars="85"/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7708265</wp:posOffset>
                </wp:positionV>
                <wp:extent cx="1143000" cy="0"/>
                <wp:effectExtent l="0" t="38100" r="0" b="38100"/>
                <wp:wrapNone/>
                <wp:docPr id="2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52pt;margin-top:606.95pt;height:0pt;width:90pt;z-index:251683840;mso-width-relative:page;mso-height-relative:page;" filled="f" stroked="t" coordsize="21600,21600" o:gfxdata="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CmejPZAAAADQEAAA8AAAAAAAAAAQAgAAAAIgAAAGRycy9kb3ducmV2LnhtbFBLAQIUABQA&#10;AAAIAIdO4kBncWoE7wEAAOADAAAOAAAAAAAAAAEAIAAAACg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7510145</wp:posOffset>
                </wp:positionV>
                <wp:extent cx="1371600" cy="396240"/>
                <wp:effectExtent l="4445" t="4445" r="14605" b="18415"/>
                <wp:wrapNone/>
                <wp:docPr id="10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工程处组织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342pt;margin-top:591.35pt;height:31.2pt;width:108pt;z-index:251668480;mso-width-relative:page;mso-height-relative:page;" fillcolor="#FFFFFF" filled="t" stroked="t" coordsize="21600,21600" o:gfxdata="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Fbx8baAAAADQEAAA8AAAAAAAAAAQAg&#10;AAAAIgAAAGRycy9kb3ducmV2LnhtbFBLAQIUABQAAAAIAIdO4kDKOfJLDAIAADcEAAAOAAAAAAAA&#10;AAEAIAAAACk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z w:val="24"/>
                        </w:rPr>
                        <w:t>工程处组织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7510145</wp:posOffset>
                </wp:positionV>
                <wp:extent cx="1371600" cy="495300"/>
                <wp:effectExtent l="4445" t="4445" r="14605" b="14605"/>
                <wp:wrapNone/>
                <wp:docPr id="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用户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生产管理科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144pt;margin-top:591.35pt;height:39pt;width:108pt;z-index:251667456;mso-width-relative:page;mso-height-relative:page;" fillcolor="#FFFFFF" filled="t" stroked="t" coordsize="21600,21600" o:gfxdata="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ROkWY2gAAAA0BAAAPAAAAAAAAAAEAIAAA&#10;ACIAAABkcnMvZG93bnJldi54bWxQSwECFAAUAAAACACHTuJAggPypAoCAAA2BAAADgAAAAAAAAAB&#10;ACAAAAAp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z w:val="24"/>
                        </w:rPr>
                        <w:t>用户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生产管理科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7510145</wp:posOffset>
                </wp:positionV>
                <wp:extent cx="1030605" cy="495300"/>
                <wp:effectExtent l="4445" t="5080" r="12700" b="13970"/>
                <wp:wrapNone/>
                <wp:docPr id="1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实施单位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0pt;margin-top:591.35pt;height:39pt;width:81.15pt;z-index:251673600;mso-width-relative:page;mso-height-relative:page;" fillcolor="#FFFFFF" filled="t" stroked="t" coordsize="21600,21600" o:gfxdata="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36o0XZAAAACgEAAA8AAAAAAAAAAQAg&#10;AAAAIgAAAGRycy9kb3ducmV2LnhtbFBLAQIUABQAAAAIAIdO4kCQtkw8DQIAADcEAAAOAAAAAAAA&#10;AAEAIAAAACg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实施单位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6420485</wp:posOffset>
                </wp:positionV>
                <wp:extent cx="1030605" cy="495300"/>
                <wp:effectExtent l="4445" t="5080" r="12700" b="13970"/>
                <wp:wrapNone/>
                <wp:docPr id="1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-178" w:leftChars="-85" w:firstLine="179" w:firstLineChars="64"/>
                              <w:jc w:val="center"/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时</w:t>
                            </w:r>
                            <w:r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限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0pt;margin-top:505.55pt;height:39pt;width:81.15pt;z-index:251672576;mso-width-relative:page;mso-height-relative:page;" fillcolor="#FFFFFF" filled="t" stroked="t" coordsize="21600,21600" o:gfxdata="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mRjeo1wAAAAoBAAAPAAAAAAAAAAEAIAAA&#10;ACIAAABkcnMvZG93bnJldi54bWxQSwECFAAUAAAACACHTuJAuCFn+w0CAAA3BAAADgAAAAAAAAAB&#10;ACAAAAAm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left="-178" w:leftChars="-85" w:firstLine="179" w:firstLineChars="64"/>
                        <w:jc w:val="center"/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时</w:t>
                      </w:r>
                      <w:r>
                        <w:rPr>
                          <w:rFonts w:ascii="黑体" w:eastAsia="黑体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1170305</wp:posOffset>
                </wp:positionV>
                <wp:extent cx="685800" cy="0"/>
                <wp:effectExtent l="0" t="38100" r="0" b="38100"/>
                <wp:wrapNone/>
                <wp:docPr id="18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261pt;margin-top:92.15pt;height:0pt;width:54pt;z-index:251675648;mso-width-relative:page;mso-height-relative:page;" filled="f" stroked="t" coordsize="21600,21600" o:gfxdata="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37QptkAAAALAQAADwAAAAAAAAABACAAAAAiAAAAZHJzL2Rvd25yZXYueG1sUEsBAhQAFAAA&#10;AAgAh07iQPwtvsPuAQAA3wMAAA4AAAAAAAAAAQAgAAAAKAEAAGRycy9lMm9Eb2MueG1sUEsFBgAA&#10;AAAGAAYAWQEAAIg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2458085</wp:posOffset>
                </wp:positionV>
                <wp:extent cx="914400" cy="495300"/>
                <wp:effectExtent l="4445" t="4445" r="14605" b="14605"/>
                <wp:wrapNone/>
                <wp:docPr id="12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工作内容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0pt;margin-top:193.55pt;height:39pt;width:72pt;z-index:251670528;mso-width-relative:page;mso-height-relative:page;" fillcolor="#FFFFFF" filled="t" stroked="t" coordsize="21600,21600" o:gfxdata="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uL/gw2AAAAAgBAAAPAAAAAAAAAAEAIAAAACIA&#10;AABkcnMvZG93bnJldi54bWxQSwECFAAUAAAACACHTuJA/pkFFQkCAAA2BAAADgAAAAAAAAABACAA&#10;AAAn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工作内容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2656205</wp:posOffset>
                </wp:positionV>
                <wp:extent cx="570865" cy="0"/>
                <wp:effectExtent l="0" t="38100" r="635" b="38100"/>
                <wp:wrapNone/>
                <wp:docPr id="19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72pt;margin-top:209.15pt;height:0pt;width:44.95pt;z-index:251676672;mso-width-relative:page;mso-height-relative:page;" filled="f" stroked="t" coordsize="21600,21600" o:gfxdata="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KIvKPaAAAACwEAAA8AAAAAAAAAAQAgAAAAIgAAAGRycy9kb3ducmV2LnhtbFBLAQIUABQA&#10;AAAIAIdO4kBRLLqf7gEAAN8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4637405</wp:posOffset>
                </wp:positionV>
                <wp:extent cx="914400" cy="495300"/>
                <wp:effectExtent l="4445" t="4445" r="14605" b="14605"/>
                <wp:wrapNone/>
                <wp:docPr id="13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工作质量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0pt;margin-top:365.15pt;height:39pt;width:72pt;z-index:251671552;mso-width-relative:page;mso-height-relative:page;" fillcolor="#FFFFFF" filled="t" stroked="t" coordsize="21600,21600" o:gfxdata="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ELKN9cAAAAIAQAADwAAAAAAAAABACAAAAAiAAAA&#10;ZHJzL2Rvd25yZXYueG1sUEsBAhQAFAAAAAgAh07iQEVZkcwIAgAANw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工作质量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4835525</wp:posOffset>
                </wp:positionV>
                <wp:extent cx="570865" cy="0"/>
                <wp:effectExtent l="0" t="38100" r="635" b="38100"/>
                <wp:wrapNone/>
                <wp:docPr id="21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72pt;margin-top:380.75pt;height:0pt;width:44.95pt;z-index:251678720;mso-width-relative:page;mso-height-relative:page;" filled="f" stroked="t" coordsize="21600,21600" o:gfxdata="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+4GgDaAAAACwEAAA8AAAAAAAAAAQAgAAAAIgAAAGRycy9kb3ducmV2LnhtbFBLAQIUABQA&#10;AAAIAIdO4kDhFRBk7gEAAOA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1170305</wp:posOffset>
                </wp:positionV>
                <wp:extent cx="570865" cy="0"/>
                <wp:effectExtent l="0" t="38100" r="635" b="38100"/>
                <wp:wrapNone/>
                <wp:docPr id="17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72pt;margin-top:92.15pt;height:0pt;width:44.95pt;z-index:251674624;mso-width-relative:page;mso-height-relative:page;" filled="f" stroked="t" coordsize="21600,21600" o:gfxdata="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2Qm1F2gAAAAsBAAAPAAAAAAAAAAEAIAAAACIAAABkcnMvZG93bnJldi54bWxQSwECFAAU&#10;AAAACACHTuJAHqd+GO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873125</wp:posOffset>
                </wp:positionV>
                <wp:extent cx="1828800" cy="693420"/>
                <wp:effectExtent l="4445" t="4445" r="14605" b="6985"/>
                <wp:wrapNone/>
                <wp:docPr id="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受理勘查</w:t>
                            </w:r>
                          </w:p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审核告知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117pt;margin-top:68.75pt;height:54.6pt;width:144pt;z-index:251659264;mso-width-relative:page;mso-height-relative:page;" fillcolor="#FFFFFF" filled="t" stroked="t" coordsize="21600,21600" o:gfxdata="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wyhQHZAAAACwEAAA8AAAAAAAAAAQAg&#10;AAAAIgAAAGRycy9kb3ducmV2LnhtbFBLAQIUABQAAAAIAIdO4kDDQVU/DQIAADcEAAAOAAAAAAAA&#10;AAEAIAAAACg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受理勘查</w:t>
                      </w:r>
                    </w:p>
                    <w:p>
                      <w:pPr>
                        <w:spacing w:line="400" w:lineRule="exact"/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审核告知</w:t>
                      </w:r>
                    </w:p>
                    <w:p>
                      <w:pPr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1962785</wp:posOffset>
                </wp:positionV>
                <wp:extent cx="1943100" cy="1485900"/>
                <wp:effectExtent l="4445" t="4445" r="14605" b="14605"/>
                <wp:wrapNone/>
                <wp:docPr id="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用户提出申请。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生产管理科受理并审核资料。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生产管理科组织相关部门进行现场勘查。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4.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根据现场勘查情况确定方案并告知用户。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117pt;margin-top:154.55pt;height:117pt;width:153pt;z-index:251661312;mso-width-relative:page;mso-height-relative:page;" fillcolor="#FFFFFF" filled="t" stroked="t" coordsize="21600,21600" o:gfxdata="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u9xonaAAAACwEAAA8AAAAAAAAAAQAg&#10;AAAAIgAAAGRycy9kb3ducmV2LnhtbFBLAQIUABQAAAAIAIdO4kCfZzVPDAIAADgEAAAOAAAAAAAA&#10;AAEAIAAAACk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1.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用户提出申请。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2.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生产管理科受理并审核资料。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3.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生产管理科组织相关部门进行现场勘查。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4.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根据现场勘查情况确定方案并告知用户。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2061845</wp:posOffset>
                </wp:positionV>
                <wp:extent cx="1828800" cy="1386840"/>
                <wp:effectExtent l="4445" t="4445" r="14605" b="18415"/>
                <wp:wrapNone/>
                <wp:docPr id="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施工单位提交验收申请。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工程处牵头组织工程验收。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验收合格，生产管理科与用户签订供用水合同。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315pt;margin-top:162.35pt;height:109.2pt;width:144pt;z-index:251662336;mso-width-relative:page;mso-height-relative:page;" fillcolor="#FFFFFF" filled="t" stroked="t" coordsize="21600,21600" o:gfxdata="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evy2wNoAAAALAQAADwAAAAAAAAAB&#10;ACAAAAAiAAAAZHJzL2Rvd25yZXYueG1sUEsBAhQAFAAAAAgAh07iQBtZlJEOAgAAOAQAAA4AAAAA&#10;AAAAAQAgAAAAKQ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1.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施工单位提交验收申请。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2.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工程处牵头组织工程验收。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3.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验收合格，生产管理科与用户签订供用水合同。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873125</wp:posOffset>
                </wp:positionV>
                <wp:extent cx="1828800" cy="693420"/>
                <wp:effectExtent l="4445" t="4445" r="14605" b="6985"/>
                <wp:wrapNone/>
                <wp:docPr id="2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验收通水</w:t>
                            </w:r>
                          </w:p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签订合同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315pt;margin-top:68.75pt;height:54.6pt;width:144pt;z-index:251660288;mso-width-relative:page;mso-height-relative:page;" fillcolor="#FFFFFF" filled="t" stroked="t" coordsize="21600,21600" o:gfxdata="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IGDFP2gAAAAsBAAAPAAAAAAAAAAEA&#10;IAAAACIAAABkcnMvZG93bnJldi54bWxQSwECFAAUAAAACACHTuJAlCvLBg0CAAA3BAAADgAAAAAA&#10;AAABACAAAAAp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验收通水</w:t>
                      </w:r>
                    </w:p>
                    <w:p>
                      <w:pPr>
                        <w:spacing w:line="400" w:lineRule="exact"/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签订合同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972185</wp:posOffset>
                </wp:positionV>
                <wp:extent cx="914400" cy="495300"/>
                <wp:effectExtent l="4445" t="4445" r="14605" b="14605"/>
                <wp:wrapNone/>
                <wp:docPr id="15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工作程序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0pt;margin-top:76.55pt;height:39pt;width:72pt;z-index:251672576;mso-width-relative:page;mso-height-relative:page;" fillcolor="#FFFFFF" filled="t" stroked="t" coordsize="21600,21600" o:gfxdata="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BGyiOnXAAAACAEAAA8AAAAAAAAAAQAgAAAAIgAA&#10;AGRycy9kb3ducmV2LnhtbFBLAQIUABQAAAAIAIdO4kBKky6MCQIAADcEAAAOAAAAAAAAAAEAIAAA&#10;ACY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工作程序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2656205</wp:posOffset>
                </wp:positionV>
                <wp:extent cx="571500" cy="0"/>
                <wp:effectExtent l="0" t="38100" r="0" b="38100"/>
                <wp:wrapNone/>
                <wp:docPr id="20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270pt;margin-top:209.15pt;height:0pt;width:45pt;z-index:251677696;mso-width-relative:page;mso-height-relative:page;" filled="f" stroked="t" coordsize="21600,21600" o:gfxdata="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XIVx/aAAAACwEAAA8AAAAAAAAAAQAgAAAAIgAAAGRycy9kb3ducmV2LnhtbFBLAQIUABQA&#10;AAAIAIdO4kDuSL8e7gEAAOA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-214630</wp:posOffset>
                </wp:positionV>
                <wp:extent cx="4026535" cy="691515"/>
                <wp:effectExtent l="0" t="0" r="0" b="0"/>
                <wp:wrapNone/>
                <wp:docPr id="1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6535" cy="691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阳泉市自来水有限责任公司</w:t>
                            </w:r>
                          </w:p>
                          <w:p>
                            <w:pPr>
                              <w:spacing w:line="440" w:lineRule="exact"/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用户报装通水工作流程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72pt;margin-top:-16.9pt;height:54.45pt;width:317.05pt;z-index:251669504;mso-width-relative:page;mso-height-relative:page;" filled="f" stroked="f" coordsize="21600,21600" o:gfxdata="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zDFGj&#10;2AAAAAoBAAAPAAAAAAAAAAEAIAAAACIAAABkcnMvZG93bnJldi54bWxQSwECFAAUAAAACACHTuJA&#10;sMJTrq8BAABQ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40" w:lineRule="exact"/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阳泉市自来水有限责任公司</w:t>
                      </w:r>
                    </w:p>
                    <w:p>
                      <w:pPr>
                        <w:spacing w:line="440" w:lineRule="exact"/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用户报装通水工作流程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6438900</wp:posOffset>
                </wp:positionV>
                <wp:extent cx="1371600" cy="396240"/>
                <wp:effectExtent l="4445" t="4445" r="14605" b="18415"/>
                <wp:wrapNone/>
                <wp:docPr id="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962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0.5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个工作日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342pt;margin-top:507pt;height:31.2pt;width:108pt;z-index:251666432;mso-width-relative:page;mso-height-relative:page;" filled="f" stroked="t" coordsize="21600,21600" o:gfxdata="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yGWEdcAAAANAQAADwAAAAAAAAABACAAAAAiAAAAZHJz&#10;L2Rvd25yZXYueG1sUEsBAhQAFAAAAAgAh07iQOjEA1YFAgAADgQAAA4AAAAAAAAAAQAgAAAAJgEA&#10;AGRycy9lMm9Eb2MueG1sUEsFBgAAAAAGAAYAWQEAAJ0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0.5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个工作日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6637020</wp:posOffset>
                </wp:positionV>
                <wp:extent cx="1143000" cy="0"/>
                <wp:effectExtent l="0" t="38100" r="0" b="38100"/>
                <wp:wrapNone/>
                <wp:docPr id="25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252pt;margin-top:522.6pt;height:0pt;width:90pt;z-index:251682816;mso-width-relative:page;mso-height-relative:page;" filled="f" stroked="t" coordsize="21600,21600" o:gfxdata="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0d2ITNkAAAANAQAADwAAAAAAAAABACAAAAAiAAAAZHJzL2Rvd25yZXYueG1sUEsBAhQAFAAA&#10;AAgAh07iQAJRnCLuAQAA4QMAAA4AAAAAAAAAAQAgAAAAKAEAAGRycy9lMm9Eb2MueG1sUEsFBgAA&#10;AAAGAAYAWQEAAIg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7726680</wp:posOffset>
                </wp:positionV>
                <wp:extent cx="800100" cy="0"/>
                <wp:effectExtent l="0" t="38100" r="0" b="38100"/>
                <wp:wrapNone/>
                <wp:docPr id="24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margin-left:81pt;margin-top:608.4pt;height:0pt;width:63pt;z-index:251681792;mso-width-relative:page;mso-height-relative:page;" filled="f" stroked="t" coordsize="21600,21600" o:gfxdata="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NRW8NcAAAANAQAADwAAAAAAAAABACAAAAAiAAAAZHJzL2Rvd25yZXYueG1sUEsBAhQAFAAAAAgA&#10;h07iQD97HqvtAQAA4AMAAA4AAAAAAAAAAQAgAAAAJg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6637020</wp:posOffset>
                </wp:positionV>
                <wp:extent cx="800100" cy="0"/>
                <wp:effectExtent l="0" t="38100" r="0" b="38100"/>
                <wp:wrapNone/>
                <wp:docPr id="23" name="直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" o:spid="_x0000_s1026" o:spt="20" style="position:absolute;left:0pt;margin-left:81pt;margin-top:522.6pt;height:0pt;width:63pt;z-index:251680768;mso-width-relative:page;mso-height-relative:page;" filled="f" stroked="t" coordsize="21600,21600" o:gfxdata="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FghmFHYAAAADQEAAA8AAAAAAAAAAQAgAAAAIgAAAGRycy9kb3ducmV2LnhtbFBLAQIUABQAAAAI&#10;AIdO4kBs54li7QEAAOADAAAOAAAAAAAAAAEAIAAAACc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6438900</wp:posOffset>
                </wp:positionV>
                <wp:extent cx="1371600" cy="396240"/>
                <wp:effectExtent l="4445" t="4445" r="14605" b="18415"/>
                <wp:wrapNone/>
                <wp:docPr id="7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1.5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个工作日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4" o:spid="_x0000_s1026" o:spt="202" type="#_x0000_t202" style="position:absolute;left:0pt;margin-left:144pt;margin-top:507pt;height:31.2pt;width:108pt;z-index:251665408;mso-width-relative:page;mso-height-relative:page;" fillcolor="#FFFFFF" filled="t" stroked="t" coordsize="21600,21600" o:gfxdata="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EqhVnYAAAADQEAAA8AAAAAAAAAAQAg&#10;AAAAIgAAAGRycy9kb3ducmV2LnhtbFBLAQIUABQAAAAIAIdO4kBdG97kDgIAADcEAAAOAAAAAAAA&#10;AAEAIAAAACc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1.5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个工作日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8420100</wp:posOffset>
                </wp:positionV>
                <wp:extent cx="6057900" cy="792480"/>
                <wp:effectExtent l="0" t="0" r="0" b="0"/>
                <wp:wrapNone/>
                <wp:docPr id="27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备注：</w:t>
                            </w: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用户只需提供《阳泉市用水报装申请表》，允许容缺受理，做到用户最多跑一回。</w:t>
                            </w:r>
                          </w:p>
                          <w:p>
                            <w:pPr>
                              <w:ind w:left="720" w:hanging="720" w:hangingChars="300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 xml:space="preserve">      2.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现场勘查后，设计单位即可进行图纸设计，编制工程预算，施工单位同时做好施工前的各项工作。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5" o:spid="_x0000_s1026" o:spt="202" type="#_x0000_t202" style="position:absolute;left:0pt;margin-left:0pt;margin-top:663pt;height:62.4pt;width:477pt;z-index:251684864;mso-width-relative:page;mso-height-relative:page;" filled="f" stroked="f" coordsize="21600,21600" o:gfxdata="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G+tJUdUA&#10;AAAKAQAADwAAAAAAAAABACAAAAAiAAAAZHJzL2Rvd25yZXYueG1sUEsBAhQAFAAAAAgAh07iQIwV&#10;rOKwAQAAUAMAAA4AAAAAAAAAAQAgAAAAJA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z w:val="24"/>
                        </w:rPr>
                        <w:t>备注：</w:t>
                      </w:r>
                      <w:r>
                        <w:rPr>
                          <w:rFonts w:ascii="仿宋_GB2312" w:eastAsia="仿宋_GB2312"/>
                          <w:sz w:val="24"/>
                        </w:rPr>
                        <w:t>1.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用户只需提供《阳泉市用水报装申请表》，允许容缺受理，做到用户最多跑一回。</w:t>
                      </w:r>
                    </w:p>
                    <w:p>
                      <w:pPr>
                        <w:ind w:left="720" w:hanging="720" w:hangingChars="300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 xml:space="preserve">      2.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现场勘查后，设计单位即可进行图纸设计，编制工程预算，施工单位同时做好施工前的各项工作。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571500" cy="0"/>
                <wp:effectExtent l="0" t="38100" r="0" b="38100"/>
                <wp:wrapNone/>
                <wp:docPr id="22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70pt;margin-top:382.2pt;height:0pt;width:45pt;z-index:251679744;mso-width-relative:page;mso-height-relative:page;" filled="f" stroked="t" coordsize="21600,21600" o:gfxdata="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m/URbZAAAACwEAAA8AAAAAAAAAAQAgAAAAIgAAAGRycy9kb3ducmV2LnhtbFBLAQIUABQA&#10;AAAIAIdO4kAMb2IS7wEAAOADAAAOAAAAAAAAAAEAIAAAACg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3764280</wp:posOffset>
                </wp:positionV>
                <wp:extent cx="1943100" cy="2278380"/>
                <wp:effectExtent l="4445" t="4445" r="14605" b="22225"/>
                <wp:wrapNone/>
                <wp:docPr id="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278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可在生产管理科、政务服务中心或通过微信公众号申请供水报装。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一次性告知用户需提供的相关资料，可以告知承诺和容缺受理。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现场勘查严格执行技术规范。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4.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将资料审核、现场情况及方案第一时间告知用户并确保通知到位。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7" o:spid="_x0000_s1026" o:spt="202" type="#_x0000_t202" style="position:absolute;left:0pt;margin-left:117pt;margin-top:296.4pt;height:179.4pt;width:153pt;z-index:251663360;mso-width-relative:page;mso-height-relative:page;" fillcolor="#FFFFFF" filled="t" stroked="t" coordsize="21600,21600" o:gfxdata="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Av619oAAAALAQAADwAAAAAAAAAB&#10;ACAAAAAiAAAAZHJzL2Rvd25yZXYueG1sUEsBAhQAFAAAAAgAh07iQIIRU0sOAgAAOAQAAA4AAAAA&#10;AAAAAQAgAAAAKQ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1.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可在生产管理科、政务服务中心或通过微信公众号申请供水报装。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2.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一次性告知用户需提供的相关资料，可以告知承诺和容缺受理。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3.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现场勘查严格执行技术规范。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4.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将资料审核、现场情况及方案第一时间告知用户并确保通知到位。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4358640</wp:posOffset>
                </wp:positionV>
                <wp:extent cx="1828800" cy="990600"/>
                <wp:effectExtent l="4445" t="4445" r="14605" b="14605"/>
                <wp:wrapNone/>
                <wp:docPr id="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1.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严格执行国家验收标准。</w:t>
                            </w:r>
                          </w:p>
                          <w:p>
                            <w:pPr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生产管理科对用户进行用水满意度回访。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8" o:spid="_x0000_s1026" o:spt="202" type="#_x0000_t202" style="position:absolute;left:0pt;margin-left:315pt;margin-top:343.2pt;height:78pt;width:144pt;z-index:251664384;mso-width-relative:page;mso-height-relative:page;" fillcolor="#FFFFFF" filled="t" stroked="t" coordsize="21600,21600" o:gfxdata="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LInAjaAAAACwEAAA8AAAAAAAAAAQAgAAAA&#10;IgAAAGRycy9kb3ducmV2LnhtbFBLAQIUABQAAAAIAIdO4kBsBiscCQIAADcEAAAOAAAAAAAAAAEA&#10;IAAAACk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1.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严格执行国家验收标准。</w:t>
                      </w:r>
                    </w:p>
                    <w:p>
                      <w:pPr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2.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生产管理科对用户进行用水满意度回访。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utoSpaceDE w:val="0"/>
        <w:autoSpaceDN w:val="0"/>
        <w:adjustRightInd w:val="0"/>
        <w:spacing w:line="580" w:lineRule="exact"/>
        <w:ind w:firstLine="640"/>
        <w:rPr>
          <w:rFonts w:ascii="黑体" w:hAnsi="楷体" w:eastAsia="黑体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61E"/>
    <w:rsid w:val="00074C2D"/>
    <w:rsid w:val="001113A2"/>
    <w:rsid w:val="001722F3"/>
    <w:rsid w:val="00175FE7"/>
    <w:rsid w:val="002877E3"/>
    <w:rsid w:val="002D067A"/>
    <w:rsid w:val="002D3EFB"/>
    <w:rsid w:val="0032361E"/>
    <w:rsid w:val="003414DE"/>
    <w:rsid w:val="00381845"/>
    <w:rsid w:val="004578A3"/>
    <w:rsid w:val="004B7E33"/>
    <w:rsid w:val="004E68F5"/>
    <w:rsid w:val="0060498C"/>
    <w:rsid w:val="00692993"/>
    <w:rsid w:val="006B3E1A"/>
    <w:rsid w:val="006F1F07"/>
    <w:rsid w:val="00702621"/>
    <w:rsid w:val="00705A2E"/>
    <w:rsid w:val="007060B7"/>
    <w:rsid w:val="0072366A"/>
    <w:rsid w:val="007261F9"/>
    <w:rsid w:val="007262BF"/>
    <w:rsid w:val="00792146"/>
    <w:rsid w:val="008329ED"/>
    <w:rsid w:val="00864AEE"/>
    <w:rsid w:val="00933919"/>
    <w:rsid w:val="00995D0A"/>
    <w:rsid w:val="009C662A"/>
    <w:rsid w:val="00A5405D"/>
    <w:rsid w:val="00AB5116"/>
    <w:rsid w:val="00B07971"/>
    <w:rsid w:val="00B619DB"/>
    <w:rsid w:val="00B875DD"/>
    <w:rsid w:val="00BB5C77"/>
    <w:rsid w:val="00C00E09"/>
    <w:rsid w:val="00C71713"/>
    <w:rsid w:val="00D87B00"/>
    <w:rsid w:val="6B90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Footer Char"/>
    <w:basedOn w:val="5"/>
    <w:link w:val="2"/>
    <w:semiHidden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3</Pages>
  <Words>646</Words>
  <Characters>646</Characters>
  <Lines>0</Lines>
  <Paragraphs>0</Paragraphs>
  <TotalTime>19</TotalTime>
  <ScaleCrop>false</ScaleCrop>
  <LinksUpToDate>false</LinksUpToDate>
  <CharactersWithSpaces>647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2022-12-16T08:04:00Z</dcterms:created>
  <dc:creator>dreamsummit</dc:creator>
  <cp:lastModifiedBy>yqzzg</cp:lastModifiedBy>
  <cp:lastPrinted>2022-12-16T07:37:00Z</cp:lastPrinted>
  <dcterms:modified xsi:type="dcterms:W3CDTF">2023-02-17T05:02:22Z</dcterms:modified>
  <dc:title>供水相关业务办理流程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1E3F661326934190B13136A968B31349</vt:lpwstr>
  </property>
</Properties>
</file>